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bookmarkStart w:id="0" w:name="_GoBack"/>
      <w:bookmarkEnd w:id="0"/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i/>
          <w:sz w:val="22"/>
          <w:szCs w:val="20"/>
        </w:rPr>
      </w:pPr>
      <w:r>
        <w:rPr>
          <w:rFonts w:ascii="Arial" w:hAnsi="Arial" w:cs="Arial"/>
          <w:i/>
          <w:sz w:val="22"/>
          <w:szCs w:val="20"/>
        </w:rPr>
        <w:t>SCHEDA DI PARTECIPAZIONE</w:t>
      </w: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0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0375FC" w:rsidRPr="00110E57" w:rsidRDefault="000375FC" w:rsidP="000375FC">
      <w:pPr>
        <w:pStyle w:val="Intestazione"/>
        <w:jc w:val="center"/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0E57"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Seminario </w:t>
      </w:r>
    </w:p>
    <w:p w:rsidR="00584DA8" w:rsidRPr="00110E57" w:rsidRDefault="000375FC" w:rsidP="00584DA8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0E57"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="00584DA8" w:rsidRPr="00110E57"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Gestire in sicurezza i propri crediti commerciali”</w:t>
      </w:r>
    </w:p>
    <w:p w:rsidR="000375FC" w:rsidRPr="00110E57" w:rsidRDefault="000375FC" w:rsidP="000375FC">
      <w:pPr>
        <w:pStyle w:val="Intestazione"/>
        <w:jc w:val="center"/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84DA8" w:rsidRPr="00110E57" w:rsidRDefault="00584DA8" w:rsidP="0089022A">
      <w:pPr>
        <w:pStyle w:val="Intestazione"/>
        <w:jc w:val="center"/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0E57"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Mercoledì 14 ottobre 2015 - ore 17.00,</w:t>
      </w:r>
    </w:p>
    <w:p w:rsidR="000375FC" w:rsidRPr="00110E57" w:rsidRDefault="000375FC" w:rsidP="000375FC">
      <w:pPr>
        <w:pStyle w:val="Intestazione"/>
        <w:jc w:val="center"/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0E57"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Unindustria Como – Via Raimondi 1</w:t>
      </w:r>
    </w:p>
    <w:p w:rsidR="007B2BEF" w:rsidRDefault="007B2BE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jc w:val="center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42"/>
        <w:gridCol w:w="7806"/>
      </w:tblGrid>
      <w:tr w:rsidR="007B2BEF">
        <w:tc>
          <w:tcPr>
            <w:tcW w:w="1842" w:type="dxa"/>
          </w:tcPr>
          <w:p w:rsidR="007B2BEF" w:rsidRDefault="00584DA8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AZIENDA</w:t>
            </w:r>
          </w:p>
        </w:tc>
        <w:tc>
          <w:tcPr>
            <w:tcW w:w="7806" w:type="dxa"/>
          </w:tcPr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7B2BEF">
        <w:tc>
          <w:tcPr>
            <w:tcW w:w="1842" w:type="dxa"/>
          </w:tcPr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7B2BEF">
        <w:tc>
          <w:tcPr>
            <w:tcW w:w="1842" w:type="dxa"/>
          </w:tcPr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806" w:type="dxa"/>
          </w:tcPr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7B2BEF">
        <w:tc>
          <w:tcPr>
            <w:tcW w:w="1842" w:type="dxa"/>
          </w:tcPr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PARTECIPANTI</w:t>
            </w:r>
          </w:p>
        </w:tc>
        <w:tc>
          <w:tcPr>
            <w:tcW w:w="7806" w:type="dxa"/>
          </w:tcPr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…………………………………………………………………………………………</w:t>
            </w: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  <w:p w:rsidR="007B2BEF" w:rsidRDefault="007B2BE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______________________</w:t>
      </w:r>
    </w:p>
    <w:p w:rsidR="00584DA8" w:rsidRDefault="00584DA8" w:rsidP="00584DA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Da ritornare a:</w:t>
      </w:r>
    </w:p>
    <w:p w:rsidR="00584DA8" w:rsidRDefault="00584DA8" w:rsidP="00584DA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</w:p>
    <w:p w:rsidR="00584DA8" w:rsidRDefault="00584DA8" w:rsidP="00584DA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</w:rPr>
      </w:pPr>
      <w:r>
        <w:rPr>
          <w:rFonts w:ascii="Arial" w:hAnsi="Arial" w:cs="Arial"/>
          <w:b/>
          <w:bCs/>
          <w:i/>
          <w:sz w:val="22"/>
          <w:szCs w:val="20"/>
        </w:rPr>
        <w:t>UNINDUSTRIA COMO</w:t>
      </w:r>
    </w:p>
    <w:p w:rsidR="00584DA8" w:rsidRDefault="00584DA8" w:rsidP="00584DA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Cs w:val="20"/>
        </w:rPr>
      </w:pPr>
      <w:r>
        <w:rPr>
          <w:rFonts w:ascii="Arial" w:hAnsi="Arial" w:cs="Arial"/>
          <w:b/>
          <w:bCs/>
          <w:i/>
          <w:szCs w:val="20"/>
        </w:rPr>
        <w:t>Area Affari Societari, Finanza e Fisco</w:t>
      </w:r>
    </w:p>
    <w:p w:rsidR="00584DA8" w:rsidRPr="001A4B60" w:rsidRDefault="00584DA8" w:rsidP="00584DA8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bCs/>
          <w:i/>
          <w:sz w:val="22"/>
          <w:szCs w:val="20"/>
          <w:lang w:val="en-US"/>
        </w:rPr>
      </w:pPr>
      <w:r w:rsidRPr="001A4B60">
        <w:rPr>
          <w:rFonts w:ascii="Arial" w:hAnsi="Arial" w:cs="Arial"/>
          <w:b/>
          <w:bCs/>
          <w:i/>
          <w:szCs w:val="20"/>
        </w:rPr>
        <w:t>Mail:</w:t>
      </w:r>
      <w:r>
        <w:t xml:space="preserve"> </w:t>
      </w:r>
      <w:hyperlink r:id="rId7" w:history="1">
        <w:r w:rsidRPr="001A4B60">
          <w:rPr>
            <w:rStyle w:val="Collegamentoipertestuale"/>
            <w:rFonts w:ascii="Arial" w:hAnsi="Arial" w:cs="Arial"/>
            <w:lang w:val="en-US"/>
          </w:rPr>
          <w:t>economia@unindustriacomo.it</w:t>
        </w:r>
      </w:hyperlink>
    </w:p>
    <w:p w:rsidR="00584DA8" w:rsidRPr="001A4B60" w:rsidRDefault="00584DA8" w:rsidP="00584DA8">
      <w:pPr>
        <w:tabs>
          <w:tab w:val="left" w:pos="360"/>
        </w:tabs>
        <w:autoSpaceDE w:val="0"/>
        <w:autoSpaceDN w:val="0"/>
        <w:adjustRightInd w:val="0"/>
        <w:spacing w:line="240" w:lineRule="atLeast"/>
        <w:ind w:left="360" w:hanging="36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7B2BEF" w:rsidRDefault="007B2BEF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</w:rPr>
      </w:pPr>
    </w:p>
    <w:p w:rsidR="007B2BEF" w:rsidRDefault="007B2BEF"/>
    <w:sectPr w:rsidR="007B2BE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5AA" w:rsidRDefault="007625AA">
      <w:r>
        <w:separator/>
      </w:r>
    </w:p>
  </w:endnote>
  <w:endnote w:type="continuationSeparator" w:id="0">
    <w:p w:rsidR="007625AA" w:rsidRDefault="0076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Futura-Thin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EF" w:rsidRDefault="007B2BEF">
    <w:pPr>
      <w:pStyle w:val="Pidipagina"/>
      <w:jc w:val="center"/>
    </w:pPr>
    <w:r>
      <w:rPr>
        <w:rFonts w:ascii="Trebuchet MS" w:hAnsi="Trebuchet MS"/>
        <w:sz w:val="14"/>
      </w:rPr>
      <w:t>via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5AA" w:rsidRDefault="007625AA">
      <w:r>
        <w:separator/>
      </w:r>
    </w:p>
  </w:footnote>
  <w:footnote w:type="continuationSeparator" w:id="0">
    <w:p w:rsidR="007625AA" w:rsidRDefault="00762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EF" w:rsidRDefault="00110E57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865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BEF" w:rsidRDefault="00110E57">
                          <w:pPr>
                            <w:rPr>
                              <w:color w:val="0C2577"/>
                              <w:sz w:val="22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B2BEF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7B2BEF">
                            <w:rPr>
                              <w:rFonts w:ascii="Futura-Book" w:hAnsi="Futura-Book"/>
                              <w:color w:val="0C2577"/>
                              <w:sz w:val="22"/>
                              <w:szCs w:val="22"/>
                            </w:rPr>
                            <w:t>UNINDUSTRIA COMO</w:t>
                          </w:r>
                          <w:r w:rsidR="007B2BEF">
                            <w:rPr>
                              <w:rFonts w:ascii="Futura-Thin" w:hAnsi="Futura-Thin"/>
                              <w:color w:val="0C2577"/>
                              <w:sz w:val="22"/>
                              <w:szCs w:val="22"/>
                            </w:rPr>
                            <w:tab/>
                            <w:t xml:space="preserve">                          </w:t>
                          </w:r>
                          <w:r w:rsidR="007B2BEF">
                            <w:rPr>
                              <w:rFonts w:ascii="Futura-Book" w:hAnsi="Futura-Book"/>
                              <w:i/>
                              <w:color w:val="0C2577"/>
                              <w:sz w:val="22"/>
                              <w:szCs w:val="22"/>
                            </w:rPr>
                            <w:t>AREA AFFARI SOCIETARI FINANZA E FISCO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" filled="f" stroked="f">
              <v:textbox>
                <w:txbxContent>
                  <w:p w:rsidR="007B2BEF" w:rsidRDefault="00110E57">
                    <w:pPr>
                      <w:rPr>
                        <w:color w:val="0C2577"/>
                        <w:sz w:val="22"/>
                        <w:szCs w:val="22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7B2BEF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7B2BEF">
                      <w:rPr>
                        <w:rFonts w:ascii="Futura-Book" w:hAnsi="Futura-Book"/>
                        <w:color w:val="0C2577"/>
                        <w:sz w:val="22"/>
                        <w:szCs w:val="22"/>
                      </w:rPr>
                      <w:t>UNINDUSTRIA COMO</w:t>
                    </w:r>
                    <w:r w:rsidR="007B2BEF">
                      <w:rPr>
                        <w:rFonts w:ascii="Futura-Thin" w:hAnsi="Futura-Thin"/>
                        <w:color w:val="0C2577"/>
                        <w:sz w:val="22"/>
                        <w:szCs w:val="22"/>
                      </w:rPr>
                      <w:tab/>
                      <w:t xml:space="preserve">                          </w:t>
                    </w:r>
                    <w:r w:rsidR="007B2BEF">
                      <w:rPr>
                        <w:rFonts w:ascii="Futura-Book" w:hAnsi="Futura-Book"/>
                        <w:i/>
                        <w:color w:val="0C2577"/>
                        <w:sz w:val="22"/>
                        <w:szCs w:val="22"/>
                      </w:rPr>
                      <w:t>AREA AFFARI SOCIETARI FINANZA E FISCO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326FE"/>
    <w:multiLevelType w:val="hybridMultilevel"/>
    <w:tmpl w:val="47DA000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5261FE"/>
    <w:multiLevelType w:val="hybridMultilevel"/>
    <w:tmpl w:val="4422331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8E3C2A"/>
    <w:multiLevelType w:val="hybridMultilevel"/>
    <w:tmpl w:val="92AA14C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B04B0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38"/>
    <w:rsid w:val="000375FC"/>
    <w:rsid w:val="00110E57"/>
    <w:rsid w:val="0032480C"/>
    <w:rsid w:val="00584DA8"/>
    <w:rsid w:val="007625AA"/>
    <w:rsid w:val="007B2BEF"/>
    <w:rsid w:val="0089022A"/>
    <w:rsid w:val="0095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BE6953-B458-43E3-B9A3-F942E1D4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i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Cs w:val="20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rPr>
      <w:b/>
      <w:bCs/>
      <w:sz w:val="22"/>
      <w:szCs w:val="2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IntestazioneCarattere">
    <w:name w:val="Intestazione Carattere"/>
    <w:link w:val="Intestazione"/>
    <w:semiHidden/>
    <w:rsid w:val="00584D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onomia@unindustriacom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ANA\Dati%20applicazioni\Microsoft\Modelli\FINANZA%20FIS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FINANZA FISCO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TUTTE LE DITTE ASSOCIATE</vt:lpstr>
    </vt:vector>
  </TitlesOfParts>
  <Company>UIC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TUTTE LE DITTE ASSOCIATE</dc:title>
  <dc:subject/>
  <dc:creator>Silvana</dc:creator>
  <cp:keywords/>
  <dc:description/>
  <cp:lastModifiedBy>S_Maimone</cp:lastModifiedBy>
  <cp:revision>2</cp:revision>
  <cp:lastPrinted>2014-01-10T08:10:00Z</cp:lastPrinted>
  <dcterms:created xsi:type="dcterms:W3CDTF">2015-10-05T15:28:00Z</dcterms:created>
  <dcterms:modified xsi:type="dcterms:W3CDTF">2015-10-05T15:28:00Z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-138093522</vt:i4>
  </property>
  <property fmtid="{D5CDD505-2E9C-101B-9397-08002B2CF9AE}" pid="3" name="_EmailSubject">
    <vt:lpwstr>carta intestata confindustria como - sostituire a quella precedentemente inviata</vt:lpwstr>
  </property>
  <property fmtid="{D5CDD505-2E9C-101B-9397-08002B2CF9AE}" pid="4" name="_AuthorEmail">
    <vt:lpwstr>l.nessi@confindustriacomo.it</vt:lpwstr>
  </property>
  <property fmtid="{D5CDD505-2E9C-101B-9397-08002B2CF9AE}" pid="5" name="_AuthorEmailDisplayName">
    <vt:lpwstr>NESSI LAURA</vt:lpwstr>
  </property>
  <property fmtid="{D5CDD505-2E9C-101B-9397-08002B2CF9AE}" pid="6" name="_ReviewingToolsShownOnce">
    <vt:lpwstr/>
  </property>
</Properties>
</file>